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E9E4E" w14:textId="77777777" w:rsidR="005B4278" w:rsidRPr="00C152BF" w:rsidRDefault="009F47BE">
      <w:pPr>
        <w:rPr>
          <w:rFonts w:ascii="Proxima Soft" w:hAnsi="Proxima Soft"/>
          <w:b/>
        </w:rPr>
      </w:pPr>
      <w:r w:rsidRPr="00C152BF">
        <w:rPr>
          <w:rFonts w:ascii="Proxima Soft" w:hAnsi="Proxima Soft"/>
          <w:b/>
          <w:noProof/>
          <w:lang w:eastAsia="nl-BE"/>
        </w:rPr>
        <w:drawing>
          <wp:inline distT="0" distB="0" distL="0" distR="0" wp14:anchorId="0B80BD9E" wp14:editId="64F7193C">
            <wp:extent cx="5717407" cy="1632001"/>
            <wp:effectExtent l="0" t="0" r="0" b="635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utrale header NL+ F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729" cy="163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C01A2" w14:textId="77777777" w:rsidR="005B4278" w:rsidRPr="00C152BF" w:rsidRDefault="005B4278">
      <w:pPr>
        <w:rPr>
          <w:rFonts w:ascii="Proxima Soft" w:hAnsi="Proxima Soft"/>
          <w:b/>
        </w:rPr>
      </w:pPr>
    </w:p>
    <w:p w14:paraId="33E781E3" w14:textId="77777777" w:rsidR="0083322A" w:rsidRPr="00C152BF" w:rsidRDefault="00156959">
      <w:pPr>
        <w:rPr>
          <w:rFonts w:ascii="Proxima Soft" w:hAnsi="Proxima Soft"/>
          <w:b/>
          <w:sz w:val="32"/>
          <w:lang w:val="fr-FR"/>
        </w:rPr>
      </w:pPr>
      <w:r w:rsidRPr="00C152BF">
        <w:rPr>
          <w:rFonts w:ascii="Proxima Soft" w:hAnsi="Proxima Soft"/>
          <w:b/>
          <w:sz w:val="32"/>
          <w:lang w:val="fr-FR"/>
        </w:rPr>
        <w:t>Introduire un article</w:t>
      </w:r>
    </w:p>
    <w:p w14:paraId="536EB9BB" w14:textId="42346F56" w:rsidR="005B4278" w:rsidRPr="00C152BF" w:rsidRDefault="005B4278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 xml:space="preserve">Code </w:t>
      </w:r>
      <w:r w:rsidR="00156959" w:rsidRPr="00C152BF">
        <w:rPr>
          <w:rFonts w:ascii="Proxima Soft" w:hAnsi="Proxima Soft"/>
          <w:sz w:val="32"/>
          <w:lang w:val="fr-FR"/>
        </w:rPr>
        <w:t>de l’</w:t>
      </w:r>
      <w:r w:rsidR="009D2A56" w:rsidRPr="00C152BF">
        <w:rPr>
          <w:rFonts w:ascii="Proxima Soft" w:hAnsi="Proxima Soft"/>
          <w:sz w:val="32"/>
          <w:lang w:val="fr-FR"/>
        </w:rPr>
        <w:t>EVI</w:t>
      </w:r>
      <w:r w:rsidR="005D7EB7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621527348"/>
          <w:placeholder>
            <w:docPart w:val="8C9264ABDC7E48798684FE54BE128BF7"/>
          </w:placeholder>
          <w:showingPlcHdr/>
          <w:text/>
        </w:sdtPr>
        <w:sdtEndPr/>
        <w:sdtContent>
          <w:r w:rsidR="00156959"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59D813B9" w14:textId="2EC4B8EC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Nom</w:t>
      </w:r>
      <w:r w:rsidR="005B4278" w:rsidRPr="00C152BF">
        <w:rPr>
          <w:rFonts w:ascii="Proxima Soft" w:hAnsi="Proxima Soft"/>
          <w:sz w:val="32"/>
          <w:lang w:val="fr-FR"/>
        </w:rPr>
        <w:t xml:space="preserve"> </w:t>
      </w:r>
      <w:r w:rsidRPr="00C152BF">
        <w:rPr>
          <w:rFonts w:ascii="Proxima Soft" w:hAnsi="Proxima Soft"/>
          <w:sz w:val="32"/>
          <w:lang w:val="fr-FR"/>
        </w:rPr>
        <w:t>de l’E</w:t>
      </w:r>
      <w:r w:rsidR="009D2A56" w:rsidRPr="00C152BF">
        <w:rPr>
          <w:rFonts w:ascii="Proxima Soft" w:hAnsi="Proxima Soft"/>
          <w:sz w:val="32"/>
          <w:lang w:val="fr-FR"/>
        </w:rPr>
        <w:t>VI</w:t>
      </w:r>
      <w:r w:rsidR="005D7EB7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1933581738"/>
          <w:placeholder>
            <w:docPart w:val="69ECDCF0F42B45C8B5F5683FE39BB27A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51798369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Titre de l’article</w:t>
      </w:r>
      <w:r w:rsidR="005D7EB7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1949883048"/>
          <w:placeholder>
            <w:docPart w:val="B7A055266F5B4550AA2BE92A6E17E5F0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3DB33FDE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Code d’article</w:t>
      </w:r>
      <w:r w:rsidR="005D7EB7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1228296327"/>
          <w:placeholder>
            <w:docPart w:val="FBB079AC78364D7E9077C5CC1B45F613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20A5F0A1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Description</w:t>
      </w:r>
      <w:r w:rsidR="005B4278" w:rsidRPr="00C152BF">
        <w:rPr>
          <w:rFonts w:ascii="Proxima Soft" w:hAnsi="Proxima Soft"/>
          <w:sz w:val="32"/>
          <w:lang w:val="fr-FR"/>
        </w:rPr>
        <w:t xml:space="preserve"> (max. 200 </w:t>
      </w:r>
      <w:r w:rsidRPr="00C152BF">
        <w:rPr>
          <w:rFonts w:ascii="Proxima Soft" w:hAnsi="Proxima Soft"/>
          <w:sz w:val="32"/>
          <w:lang w:val="fr-FR"/>
        </w:rPr>
        <w:t>caractères</w:t>
      </w:r>
      <w:r w:rsidR="005B4278" w:rsidRPr="00C152BF">
        <w:rPr>
          <w:rFonts w:ascii="Proxima Soft" w:hAnsi="Proxima Soft"/>
          <w:sz w:val="32"/>
          <w:lang w:val="fr-FR"/>
        </w:rPr>
        <w:t>)</w:t>
      </w:r>
      <w:r w:rsidR="009B5D48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547844175"/>
          <w:placeholder>
            <w:docPart w:val="E0B8BB7CE2EE4822A50123D1EE25BA78"/>
          </w:placeholder>
          <w:showingPlcHdr/>
          <w:text w:multiLine="1"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190D272F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Prix normal</w:t>
      </w:r>
      <w:r w:rsidR="009B5D48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1007982775"/>
          <w:placeholder>
            <w:docPart w:val="452A07C4723243098A0FA686E12D2681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28A4EF9F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Prix promo</w:t>
      </w:r>
      <w:r w:rsidR="009B5D48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1004357761"/>
          <w:placeholder>
            <w:docPart w:val="F33DBAF3E8BA45CA935E79BF89746D52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5A896D6B" w14:textId="77777777" w:rsidR="00044D49" w:rsidRPr="00C152BF" w:rsidRDefault="00044D49" w:rsidP="009B5D48">
      <w:pPr>
        <w:tabs>
          <w:tab w:val="left" w:pos="5245"/>
        </w:tabs>
        <w:rPr>
          <w:rFonts w:ascii="Proxima Soft" w:hAnsi="Proxima Soft"/>
          <w:sz w:val="32"/>
        </w:rPr>
      </w:pPr>
      <w:r w:rsidRPr="00C152BF">
        <w:rPr>
          <w:rFonts w:ascii="Proxima Soft" w:hAnsi="Proxima Soft"/>
          <w:sz w:val="32"/>
        </w:rPr>
        <w:t>Informations en néerlandais*</w:t>
      </w:r>
      <w:r w:rsidRPr="00C152BF">
        <w:rPr>
          <w:rFonts w:ascii="Proxima Soft" w:hAnsi="Proxima Soft"/>
          <w:sz w:val="32"/>
        </w:rPr>
        <w:tab/>
      </w:r>
      <w:sdt>
        <w:sdtPr>
          <w:rPr>
            <w:rFonts w:ascii="Proxima Soft" w:hAnsi="Proxima Soft"/>
            <w:sz w:val="32"/>
            <w:lang w:val="fr-FR"/>
          </w:rPr>
          <w:id w:val="-338317743"/>
          <w:placeholder>
            <w:docPart w:val="49323FAA2DFE405E958AC7551634F569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</w:rPr>
            <w:t>Klik hier als u tekst wilt invoeren.</w:t>
          </w:r>
        </w:sdtContent>
      </w:sdt>
    </w:p>
    <w:p w14:paraId="653786B9" w14:textId="77777777" w:rsidR="005B4278" w:rsidRPr="00C152BF" w:rsidRDefault="00156959" w:rsidP="009B5D48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 xml:space="preserve">Lien au </w:t>
      </w:r>
      <w:proofErr w:type="spellStart"/>
      <w:r w:rsidRPr="00C152BF">
        <w:rPr>
          <w:rFonts w:ascii="Proxima Soft" w:hAnsi="Proxima Soft"/>
          <w:sz w:val="32"/>
          <w:lang w:val="fr-FR"/>
        </w:rPr>
        <w:t>webshop</w:t>
      </w:r>
      <w:proofErr w:type="spellEnd"/>
      <w:r w:rsidR="009B5D48"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-708561494"/>
          <w:placeholder>
            <w:docPart w:val="85BDC2F9DC774A3E93B39703073F8473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5F184736" w14:textId="140CF163" w:rsidR="00C152BF" w:rsidRPr="00C152BF" w:rsidRDefault="00C152BF" w:rsidP="00C152BF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>
        <w:rPr>
          <w:rFonts w:ascii="Proxima Soft" w:hAnsi="Proxima Soft"/>
          <w:sz w:val="32"/>
          <w:lang w:val="fr-FR"/>
        </w:rPr>
        <w:t>Lien d</w:t>
      </w:r>
      <w:r w:rsidR="009C5CCA">
        <w:rPr>
          <w:rFonts w:ascii="Proxima Soft" w:hAnsi="Proxima Soft"/>
          <w:sz w:val="32"/>
          <w:lang w:val="fr-FR"/>
        </w:rPr>
        <w:t>u</w:t>
      </w:r>
      <w:r>
        <w:rPr>
          <w:rFonts w:ascii="Proxima Soft" w:hAnsi="Proxima Soft"/>
          <w:sz w:val="32"/>
          <w:lang w:val="fr-FR"/>
        </w:rPr>
        <w:t xml:space="preserve"> </w:t>
      </w:r>
      <w:proofErr w:type="spellStart"/>
      <w:r>
        <w:rPr>
          <w:rFonts w:ascii="Proxima Soft" w:hAnsi="Proxima Soft"/>
          <w:sz w:val="32"/>
          <w:lang w:val="fr-FR"/>
        </w:rPr>
        <w:t>Buy</w:t>
      </w:r>
      <w:proofErr w:type="spellEnd"/>
      <w:r>
        <w:rPr>
          <w:rFonts w:ascii="Proxima Soft" w:hAnsi="Proxima Soft"/>
          <w:sz w:val="32"/>
          <w:lang w:val="fr-FR"/>
        </w:rPr>
        <w:t xml:space="preserve"> </w:t>
      </w:r>
      <w:proofErr w:type="spellStart"/>
      <w:r>
        <w:rPr>
          <w:rFonts w:ascii="Proxima Soft" w:hAnsi="Proxima Soft"/>
          <w:sz w:val="32"/>
          <w:lang w:val="fr-FR"/>
        </w:rPr>
        <w:t>button</w:t>
      </w:r>
      <w:proofErr w:type="spellEnd"/>
      <w:r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184421158"/>
          <w:placeholder>
            <w:docPart w:val="11309878513F44909DF373ED7EF9A424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246DFD89" w14:textId="45840545" w:rsidR="00C152BF" w:rsidRPr="00C152BF" w:rsidRDefault="00C152BF" w:rsidP="00C152BF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>
        <w:rPr>
          <w:rFonts w:ascii="Proxima Soft" w:hAnsi="Proxima Soft"/>
          <w:sz w:val="32"/>
          <w:lang w:val="fr-FR"/>
        </w:rPr>
        <w:t xml:space="preserve">Code </w:t>
      </w:r>
      <w:r w:rsidR="009C5CCA">
        <w:rPr>
          <w:rFonts w:ascii="Proxima Soft" w:hAnsi="Proxima Soft"/>
          <w:sz w:val="32"/>
          <w:lang w:val="fr-FR"/>
        </w:rPr>
        <w:t xml:space="preserve">promotionnel du </w:t>
      </w:r>
      <w:proofErr w:type="spellStart"/>
      <w:r w:rsidR="009C5CCA">
        <w:rPr>
          <w:rFonts w:ascii="Proxima Soft" w:hAnsi="Proxima Soft"/>
          <w:sz w:val="32"/>
          <w:lang w:val="fr-FR"/>
        </w:rPr>
        <w:t>Buy</w:t>
      </w:r>
      <w:proofErr w:type="spellEnd"/>
      <w:r w:rsidR="009C5CCA">
        <w:rPr>
          <w:rFonts w:ascii="Proxima Soft" w:hAnsi="Proxima Soft"/>
          <w:sz w:val="32"/>
          <w:lang w:val="fr-FR"/>
        </w:rPr>
        <w:t xml:space="preserve"> button</w:t>
      </w:r>
      <w:r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900100451"/>
          <w:placeholder>
            <w:docPart w:val="2A9E831FC0634CAFBB94948B874DD1C4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</w:p>
    <w:p w14:paraId="71F2DAB2" w14:textId="65055C10" w:rsidR="00ED0159" w:rsidRPr="00C152BF" w:rsidRDefault="00C152BF" w:rsidP="00C152BF">
      <w:pPr>
        <w:tabs>
          <w:tab w:val="left" w:pos="5245"/>
        </w:tabs>
        <w:rPr>
          <w:rFonts w:ascii="Proxima Soft" w:hAnsi="Proxima Soft"/>
          <w:sz w:val="32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Adresse e-mail pour la commande</w:t>
      </w:r>
      <w:r w:rsidRPr="00C152BF">
        <w:rPr>
          <w:rFonts w:ascii="Proxima Soft" w:hAnsi="Proxima Soft"/>
          <w:sz w:val="32"/>
          <w:lang w:val="fr-FR"/>
        </w:rPr>
        <w:tab/>
      </w:r>
      <w:sdt>
        <w:sdtPr>
          <w:rPr>
            <w:rFonts w:ascii="Proxima Soft" w:hAnsi="Proxima Soft"/>
            <w:sz w:val="32"/>
          </w:rPr>
          <w:id w:val="1351229094"/>
          <w:placeholder>
            <w:docPart w:val="AD5D634B1CAC438BAC2B3A291659BDAA"/>
          </w:placeholder>
          <w:showingPlcHdr/>
          <w:text/>
        </w:sdtPr>
        <w:sdtEndPr/>
        <w:sdtContent>
          <w:r w:rsidRPr="00C152BF">
            <w:rPr>
              <w:rStyle w:val="Tekstvantijdelijkeaanduiding"/>
              <w:rFonts w:ascii="Proxima Soft" w:hAnsi="Proxima Soft"/>
              <w:lang w:val="fr-FR"/>
            </w:rPr>
            <w:t>Cliquez ici pour introduire du texte</w:t>
          </w:r>
        </w:sdtContent>
      </w:sdt>
      <w:r w:rsidR="00ED0159" w:rsidRPr="00C152BF">
        <w:rPr>
          <w:rFonts w:ascii="Proxima Soft" w:hAnsi="Proxima Soft"/>
          <w:sz w:val="32"/>
          <w:lang w:val="fr-FR"/>
        </w:rPr>
        <w:tab/>
      </w:r>
    </w:p>
    <w:p w14:paraId="0CBCE3F7" w14:textId="77777777" w:rsidR="009B5D48" w:rsidRPr="00C152BF" w:rsidRDefault="00156959">
      <w:pPr>
        <w:rPr>
          <w:rFonts w:ascii="Proxima Soft" w:hAnsi="Proxima Soft"/>
          <w:lang w:val="fr-FR"/>
        </w:rPr>
      </w:pPr>
      <w:r w:rsidRPr="00C152BF">
        <w:rPr>
          <w:rFonts w:ascii="Proxima Soft" w:hAnsi="Proxima Soft"/>
          <w:sz w:val="32"/>
          <w:lang w:val="fr-FR"/>
        </w:rPr>
        <w:t>Image</w:t>
      </w:r>
      <w:r w:rsidR="005B4278" w:rsidRPr="00C152BF">
        <w:rPr>
          <w:rFonts w:ascii="Proxima Soft" w:hAnsi="Proxima Soft"/>
          <w:sz w:val="32"/>
          <w:lang w:val="fr-FR"/>
        </w:rPr>
        <w:t xml:space="preserve"> (</w:t>
      </w:r>
      <w:r w:rsidRPr="00C152BF">
        <w:rPr>
          <w:rFonts w:ascii="Proxima Soft" w:hAnsi="Proxima Soft"/>
          <w:sz w:val="32"/>
          <w:lang w:val="fr-FR"/>
        </w:rPr>
        <w:t xml:space="preserve">libre de </w:t>
      </w:r>
      <w:proofErr w:type="gramStart"/>
      <w:r w:rsidRPr="00C152BF">
        <w:rPr>
          <w:rFonts w:ascii="Proxima Soft" w:hAnsi="Proxima Soft"/>
          <w:sz w:val="32"/>
          <w:lang w:val="fr-FR"/>
        </w:rPr>
        <w:t>droits</w:t>
      </w:r>
      <w:r w:rsidR="005B4278" w:rsidRPr="00C152BF">
        <w:rPr>
          <w:rFonts w:ascii="Proxima Soft" w:hAnsi="Proxima Soft"/>
          <w:sz w:val="32"/>
          <w:lang w:val="fr-FR"/>
        </w:rPr>
        <w:t>!</w:t>
      </w:r>
      <w:proofErr w:type="gramEnd"/>
      <w:r w:rsidR="005B4278" w:rsidRPr="00C152BF">
        <w:rPr>
          <w:rFonts w:ascii="Proxima Soft" w:hAnsi="Proxima Soft"/>
          <w:sz w:val="32"/>
          <w:lang w:val="fr-FR"/>
        </w:rPr>
        <w:t>)</w:t>
      </w:r>
      <w:r w:rsidR="00B65229" w:rsidRPr="00C152BF">
        <w:rPr>
          <w:rFonts w:ascii="Proxima Soft" w:hAnsi="Proxima Soft"/>
          <w:sz w:val="32"/>
          <w:lang w:val="fr-FR"/>
        </w:rPr>
        <w:t xml:space="preserve"> </w:t>
      </w:r>
      <w:r w:rsidRPr="00C152BF">
        <w:rPr>
          <w:rFonts w:ascii="Proxima Soft" w:hAnsi="Proxima Soft"/>
          <w:i/>
          <w:lang w:val="fr-FR"/>
        </w:rPr>
        <w:t>Double-cliquez sur le cadre pour ajouter une image.</w:t>
      </w:r>
    </w:p>
    <w:p w14:paraId="4582339A" w14:textId="77777777" w:rsidR="005B4278" w:rsidRPr="00C152BF" w:rsidRDefault="009C5CCA">
      <w:pPr>
        <w:rPr>
          <w:rFonts w:ascii="Proxima Soft" w:hAnsi="Proxima Soft"/>
          <w:lang w:val="fr-FR"/>
        </w:rPr>
      </w:pPr>
      <w:sdt>
        <w:sdtPr>
          <w:rPr>
            <w:rFonts w:ascii="Proxima Soft" w:hAnsi="Proxima Soft"/>
            <w:sz w:val="32"/>
          </w:rPr>
          <w:id w:val="-258520754"/>
          <w:showingPlcHdr/>
          <w:picture/>
        </w:sdtPr>
        <w:sdtEndPr/>
        <w:sdtContent>
          <w:r w:rsidR="009B5D48" w:rsidRPr="00C152BF">
            <w:rPr>
              <w:rFonts w:ascii="Proxima Soft" w:hAnsi="Proxima Soft"/>
              <w:noProof/>
              <w:sz w:val="32"/>
              <w:lang w:eastAsia="nl-BE"/>
            </w:rPr>
            <w:drawing>
              <wp:inline distT="0" distB="0" distL="0" distR="0" wp14:anchorId="768FED88" wp14:editId="0A987957">
                <wp:extent cx="1905000" cy="1905000"/>
                <wp:effectExtent l="0" t="0" r="0" b="0"/>
                <wp:docPr id="3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044D49" w:rsidRPr="00C152BF">
        <w:rPr>
          <w:rFonts w:ascii="Proxima Soft" w:hAnsi="Proxima Soft"/>
          <w:sz w:val="32"/>
          <w:lang w:val="fr-FR"/>
        </w:rPr>
        <w:br/>
      </w:r>
      <w:r w:rsidR="00044D49" w:rsidRPr="00C152BF">
        <w:rPr>
          <w:rFonts w:ascii="Proxima Soft" w:hAnsi="Proxima Soft"/>
          <w:lang w:val="fr-FR"/>
        </w:rPr>
        <w:t>* Donnez une brève description en néerlandais afin de vendre votre article également en Flandre.</w:t>
      </w:r>
    </w:p>
    <w:p w14:paraId="2F026F9E" w14:textId="77777777" w:rsidR="005B4278" w:rsidRPr="00C152BF" w:rsidRDefault="005B4278">
      <w:pPr>
        <w:rPr>
          <w:rFonts w:ascii="Proxima Soft" w:hAnsi="Proxima Soft"/>
          <w:b/>
          <w:lang w:val="fr-FR"/>
        </w:rPr>
      </w:pPr>
    </w:p>
    <w:sectPr w:rsidR="005B4278" w:rsidRPr="00C15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Soft">
    <w:altName w:val="Proxima Soft"/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59"/>
    <w:rsid w:val="00044D49"/>
    <w:rsid w:val="00156959"/>
    <w:rsid w:val="005B4278"/>
    <w:rsid w:val="005D7EB7"/>
    <w:rsid w:val="0083322A"/>
    <w:rsid w:val="009B5D48"/>
    <w:rsid w:val="009C5CCA"/>
    <w:rsid w:val="009D2A56"/>
    <w:rsid w:val="009F47BE"/>
    <w:rsid w:val="00B65229"/>
    <w:rsid w:val="00C152BF"/>
    <w:rsid w:val="00DA1B78"/>
    <w:rsid w:val="00ED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B4F5"/>
  <w15:chartTrackingRefBased/>
  <w15:docId w15:val="{37070428-1EC4-4203-A1D1-82BBE4DE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D7E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ilgert\Documents\Aangepaste%20Office-sjablonen\Introduire%20un%20article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C9264ABDC7E48798684FE54BE128B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618406-CF87-4703-9273-9350A70CF85B}"/>
      </w:docPartPr>
      <w:docPartBody>
        <w:p w:rsidR="00717D8E" w:rsidRDefault="00717D8E" w:rsidP="00717D8E">
          <w:pPr>
            <w:pStyle w:val="8C9264ABDC7E48798684FE54BE128BF7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69ECDCF0F42B45C8B5F5683FE39BB2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1E77AD-A0FD-4193-90BB-FB7A50CFFED0}"/>
      </w:docPartPr>
      <w:docPartBody>
        <w:p w:rsidR="00717D8E" w:rsidRDefault="00717D8E" w:rsidP="00717D8E">
          <w:pPr>
            <w:pStyle w:val="69ECDCF0F42B45C8B5F5683FE39BB27A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B7A055266F5B4550AA2BE92A6E17E5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7F5484-8F26-428B-B466-D0E3FBAE773B}"/>
      </w:docPartPr>
      <w:docPartBody>
        <w:p w:rsidR="00717D8E" w:rsidRDefault="00717D8E" w:rsidP="00717D8E">
          <w:pPr>
            <w:pStyle w:val="B7A055266F5B4550AA2BE92A6E17E5F0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FBB079AC78364D7E9077C5CC1B45F6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D0C9BB-FF8C-4187-8EED-D1C9AF0C8C6C}"/>
      </w:docPartPr>
      <w:docPartBody>
        <w:p w:rsidR="00717D8E" w:rsidRDefault="00717D8E" w:rsidP="00717D8E">
          <w:pPr>
            <w:pStyle w:val="FBB079AC78364D7E9077C5CC1B45F613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E0B8BB7CE2EE4822A50123D1EE25BA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C11E3CD-2EB5-4611-84BB-45ACC1347CFC}"/>
      </w:docPartPr>
      <w:docPartBody>
        <w:p w:rsidR="00717D8E" w:rsidRDefault="00717D8E" w:rsidP="00717D8E">
          <w:pPr>
            <w:pStyle w:val="E0B8BB7CE2EE4822A50123D1EE25BA78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452A07C4723243098A0FA686E12D26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0D53AA-A28B-438F-B741-C08058F55E90}"/>
      </w:docPartPr>
      <w:docPartBody>
        <w:p w:rsidR="00717D8E" w:rsidRDefault="00717D8E" w:rsidP="00717D8E">
          <w:pPr>
            <w:pStyle w:val="452A07C4723243098A0FA686E12D2681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F33DBAF3E8BA45CA935E79BF89746D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82569B-8096-47CB-BCDB-C142E11F47C8}"/>
      </w:docPartPr>
      <w:docPartBody>
        <w:p w:rsidR="00717D8E" w:rsidRDefault="00717D8E" w:rsidP="00717D8E">
          <w:pPr>
            <w:pStyle w:val="F33DBAF3E8BA45CA935E79BF89746D52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49323FAA2DFE405E958AC7551634F5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9C7AAF-F288-472D-ABD1-3ABA556BA05E}"/>
      </w:docPartPr>
      <w:docPartBody>
        <w:p w:rsidR="00717D8E" w:rsidRDefault="00717D8E" w:rsidP="00717D8E">
          <w:pPr>
            <w:pStyle w:val="49323FAA2DFE405E958AC7551634F5691"/>
          </w:pPr>
          <w:r w:rsidRPr="00EE097E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5BDC2F9DC774A3E93B39703073F84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35A8BE-8518-4F5B-B039-4B621E798EA4}"/>
      </w:docPartPr>
      <w:docPartBody>
        <w:p w:rsidR="00717D8E" w:rsidRDefault="00717D8E" w:rsidP="00717D8E">
          <w:pPr>
            <w:pStyle w:val="85BDC2F9DC774A3E93B39703073F84731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11309878513F44909DF373ED7EF9A42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C2F0A5-AA93-434C-94AA-DE31CE35D49F}"/>
      </w:docPartPr>
      <w:docPartBody>
        <w:p w:rsidR="00BF5CC4" w:rsidRDefault="00A076CE" w:rsidP="00A076CE">
          <w:pPr>
            <w:pStyle w:val="11309878513F44909DF373ED7EF9A424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2A9E831FC0634CAFBB94948B874DD1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58A6F1-CDCA-485C-8265-EE27DDD9B877}"/>
      </w:docPartPr>
      <w:docPartBody>
        <w:p w:rsidR="00BF5CC4" w:rsidRDefault="00A076CE" w:rsidP="00A076CE">
          <w:pPr>
            <w:pStyle w:val="2A9E831FC0634CAFBB94948B874DD1C4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  <w:docPart>
      <w:docPartPr>
        <w:name w:val="AD5D634B1CAC438BAC2B3A291659BD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8D6FB9-D40C-456B-A00E-BD9A26D5F981}"/>
      </w:docPartPr>
      <w:docPartBody>
        <w:p w:rsidR="00BF5CC4" w:rsidRDefault="00A076CE" w:rsidP="00A076CE">
          <w:pPr>
            <w:pStyle w:val="AD5D634B1CAC438BAC2B3A291659BDAA"/>
          </w:pPr>
          <w:r w:rsidRPr="00044D49">
            <w:rPr>
              <w:rStyle w:val="Tekstvantijdelijkeaanduiding"/>
              <w:lang w:val="fr-FR"/>
            </w:rPr>
            <w:t>Cliquez ici pour introduire du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xima Soft">
    <w:altName w:val="Proxima Soft"/>
    <w:panose1 w:val="02000506030000020004"/>
    <w:charset w:val="00"/>
    <w:family w:val="auto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C6"/>
    <w:rsid w:val="002E4883"/>
    <w:rsid w:val="006A2630"/>
    <w:rsid w:val="00717D8E"/>
    <w:rsid w:val="008B1FBC"/>
    <w:rsid w:val="00A076CE"/>
    <w:rsid w:val="00A259D9"/>
    <w:rsid w:val="00B272E7"/>
    <w:rsid w:val="00BF5CC4"/>
    <w:rsid w:val="00DE33C6"/>
    <w:rsid w:val="00E5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076CE"/>
    <w:rPr>
      <w:color w:val="808080"/>
    </w:rPr>
  </w:style>
  <w:style w:type="paragraph" w:customStyle="1" w:styleId="8C9264ABDC7E48798684FE54BE128BF71">
    <w:name w:val="8C9264ABDC7E48798684FE54BE128BF71"/>
    <w:rsid w:val="00717D8E"/>
    <w:rPr>
      <w:rFonts w:eastAsiaTheme="minorHAnsi"/>
      <w:lang w:eastAsia="en-US"/>
    </w:rPr>
  </w:style>
  <w:style w:type="paragraph" w:customStyle="1" w:styleId="69ECDCF0F42B45C8B5F5683FE39BB27A1">
    <w:name w:val="69ECDCF0F42B45C8B5F5683FE39BB27A1"/>
    <w:rsid w:val="00717D8E"/>
    <w:rPr>
      <w:rFonts w:eastAsiaTheme="minorHAnsi"/>
      <w:lang w:eastAsia="en-US"/>
    </w:rPr>
  </w:style>
  <w:style w:type="paragraph" w:customStyle="1" w:styleId="B7A055266F5B4550AA2BE92A6E17E5F01">
    <w:name w:val="B7A055266F5B4550AA2BE92A6E17E5F01"/>
    <w:rsid w:val="00717D8E"/>
    <w:rPr>
      <w:rFonts w:eastAsiaTheme="minorHAnsi"/>
      <w:lang w:eastAsia="en-US"/>
    </w:rPr>
  </w:style>
  <w:style w:type="paragraph" w:customStyle="1" w:styleId="FBB079AC78364D7E9077C5CC1B45F6131">
    <w:name w:val="FBB079AC78364D7E9077C5CC1B45F6131"/>
    <w:rsid w:val="00717D8E"/>
    <w:rPr>
      <w:rFonts w:eastAsiaTheme="minorHAnsi"/>
      <w:lang w:eastAsia="en-US"/>
    </w:rPr>
  </w:style>
  <w:style w:type="paragraph" w:customStyle="1" w:styleId="E0B8BB7CE2EE4822A50123D1EE25BA781">
    <w:name w:val="E0B8BB7CE2EE4822A50123D1EE25BA781"/>
    <w:rsid w:val="00717D8E"/>
    <w:rPr>
      <w:rFonts w:eastAsiaTheme="minorHAnsi"/>
      <w:lang w:eastAsia="en-US"/>
    </w:rPr>
  </w:style>
  <w:style w:type="paragraph" w:customStyle="1" w:styleId="452A07C4723243098A0FA686E12D26811">
    <w:name w:val="452A07C4723243098A0FA686E12D26811"/>
    <w:rsid w:val="00717D8E"/>
    <w:rPr>
      <w:rFonts w:eastAsiaTheme="minorHAnsi"/>
      <w:lang w:eastAsia="en-US"/>
    </w:rPr>
  </w:style>
  <w:style w:type="paragraph" w:customStyle="1" w:styleId="F33DBAF3E8BA45CA935E79BF89746D521">
    <w:name w:val="F33DBAF3E8BA45CA935E79BF89746D521"/>
    <w:rsid w:val="00717D8E"/>
    <w:rPr>
      <w:rFonts w:eastAsiaTheme="minorHAnsi"/>
      <w:lang w:eastAsia="en-US"/>
    </w:rPr>
  </w:style>
  <w:style w:type="paragraph" w:customStyle="1" w:styleId="49323FAA2DFE405E958AC7551634F5691">
    <w:name w:val="49323FAA2DFE405E958AC7551634F5691"/>
    <w:rsid w:val="00717D8E"/>
    <w:rPr>
      <w:rFonts w:eastAsiaTheme="minorHAnsi"/>
      <w:lang w:eastAsia="en-US"/>
    </w:rPr>
  </w:style>
  <w:style w:type="paragraph" w:customStyle="1" w:styleId="85BDC2F9DC774A3E93B39703073F84731">
    <w:name w:val="85BDC2F9DC774A3E93B39703073F84731"/>
    <w:rsid w:val="00717D8E"/>
    <w:rPr>
      <w:rFonts w:eastAsiaTheme="minorHAnsi"/>
      <w:lang w:eastAsia="en-US"/>
    </w:rPr>
  </w:style>
  <w:style w:type="paragraph" w:customStyle="1" w:styleId="11309878513F44909DF373ED7EF9A424">
    <w:name w:val="11309878513F44909DF373ED7EF9A424"/>
    <w:rsid w:val="00A076CE"/>
  </w:style>
  <w:style w:type="paragraph" w:customStyle="1" w:styleId="2A9E831FC0634CAFBB94948B874DD1C4">
    <w:name w:val="2A9E831FC0634CAFBB94948B874DD1C4"/>
    <w:rsid w:val="00A076CE"/>
  </w:style>
  <w:style w:type="paragraph" w:customStyle="1" w:styleId="AD5D634B1CAC438BAC2B3A291659BDAA">
    <w:name w:val="AD5D634B1CAC438BAC2B3A291659BDAA"/>
    <w:rsid w:val="00A076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C:\Users\khilgert\Documents\Aangepaste Office-sjablonen\Introduire un article2.dotx</Template>
  <TotalTime>4</TotalTime>
  <Pages>2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VDAB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Windows-gebruiker</dc:creator>
  <cp:keywords/>
  <dc:description/>
  <cp:lastModifiedBy>Kim Hilgert</cp:lastModifiedBy>
  <cp:revision>4</cp:revision>
  <dcterms:created xsi:type="dcterms:W3CDTF">2021-03-23T11:19:00Z</dcterms:created>
  <dcterms:modified xsi:type="dcterms:W3CDTF">2021-03-24T11:18:00Z</dcterms:modified>
</cp:coreProperties>
</file>